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04335" w14:textId="77777777" w:rsidR="00E74215" w:rsidRDefault="00E74215">
      <w:r>
        <w:rPr>
          <w:noProof/>
        </w:rPr>
        <w:pict w14:anchorId="39833F5F">
          <v:shapetype id="_x0000_t202" coordsize="21600,21600" o:spt="202" path="m,l,21600r21600,l21600,xe">
            <v:stroke joinstyle="miter"/>
            <v:path gradientshapeok="t" o:connecttype="rect"/>
          </v:shapetype>
          <v:shape id="_x0000_s2080" type="#_x0000_t202" style="position:absolute;margin-left:261pt;margin-top:25.9pt;width:189pt;height:68.3pt;z-index:251657216;mso-position-vertical-relative:page" stroked="f">
            <v:fill opacity="0"/>
            <v:textbox style="mso-next-textbox:#_x0000_s2080">
              <w:txbxContent>
                <w:p w14:paraId="6DDB4B94" w14:textId="77777777" w:rsidR="000E2A1E" w:rsidRDefault="000E2A1E">
                  <w:pPr>
                    <w:tabs>
                      <w:tab w:val="center" w:pos="324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0EF6029" w14:textId="77777777" w:rsidR="00E74215" w:rsidRDefault="00E74215">
                  <w:pPr>
                    <w:tabs>
                      <w:tab w:val="center" w:pos="32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ODDELEK ZA PROSTOR</w:t>
                  </w:r>
                </w:p>
                <w:p w14:paraId="4A48ADE1" w14:textId="77777777" w:rsidR="00E74215" w:rsidRDefault="00E74215">
                  <w:pPr>
                    <w:tabs>
                      <w:tab w:val="center" w:pos="32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Tržaška cesta 1,1360 VRHNIKA</w:t>
                  </w:r>
                </w:p>
                <w:p w14:paraId="6143784A" w14:textId="77777777" w:rsidR="00E74215" w:rsidRDefault="00E74215">
                  <w:pPr>
                    <w:tabs>
                      <w:tab w:val="center" w:pos="32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tel.: 01/7555-440</w:t>
                  </w:r>
                </w:p>
                <w:p w14:paraId="746A89C5" w14:textId="77777777" w:rsidR="00E74215" w:rsidRDefault="00E742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e-pošta: obcina</w:t>
                  </w:r>
                  <w:r w:rsidR="00B85240">
                    <w:rPr>
                      <w:sz w:val="20"/>
                      <w:szCs w:val="20"/>
                    </w:rPr>
                    <w:t>.vrhnika</w:t>
                  </w:r>
                  <w:r>
                    <w:rPr>
                      <w:sz w:val="20"/>
                      <w:szCs w:val="20"/>
                    </w:rPr>
                    <w:t>@vrhnika.si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 w14:anchorId="7B22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style="position:absolute;margin-left:0;margin-top:34.9pt;width:453.75pt;height:59.25pt;z-index:-251658240;mso-position-vertical-relative:page">
            <v:imagedata r:id="rId7" o:title="osnova"/>
            <w10:wrap anchory="page"/>
          </v:shape>
        </w:pict>
      </w:r>
    </w:p>
    <w:p w14:paraId="379F1103" w14:textId="77777777" w:rsidR="00E74215" w:rsidRDefault="00E74215">
      <w:pPr>
        <w:rPr>
          <w:rFonts w:cs="Arial"/>
          <w:szCs w:val="22"/>
        </w:rPr>
      </w:pPr>
    </w:p>
    <w:p w14:paraId="6C5C61E0" w14:textId="77777777" w:rsidR="00E74215" w:rsidRDefault="00E74215">
      <w:pPr>
        <w:tabs>
          <w:tab w:val="left" w:pos="900"/>
        </w:tabs>
        <w:rPr>
          <w:rFonts w:cs="Arial"/>
          <w:szCs w:val="22"/>
        </w:rPr>
      </w:pPr>
      <w:r>
        <w:rPr>
          <w:rFonts w:cs="Arial"/>
          <w:szCs w:val="22"/>
        </w:rPr>
        <w:t>Številka:</w:t>
      </w:r>
      <w:r>
        <w:rPr>
          <w:rFonts w:cs="Arial"/>
          <w:szCs w:val="22"/>
        </w:rPr>
        <w:tab/>
      </w:r>
      <w:r w:rsidR="00B93FCD" w:rsidRPr="00090F28">
        <w:rPr>
          <w:rFonts w:cs="Arial"/>
          <w:szCs w:val="22"/>
        </w:rPr>
        <w:t>350</w:t>
      </w:r>
      <w:r w:rsidR="00B93FCD">
        <w:rPr>
          <w:rFonts w:cs="Arial"/>
          <w:szCs w:val="22"/>
        </w:rPr>
        <w:t>3</w:t>
      </w:r>
      <w:r w:rsidR="00B93FCD" w:rsidRPr="00090F28">
        <w:rPr>
          <w:rFonts w:cs="Arial"/>
          <w:szCs w:val="22"/>
        </w:rPr>
        <w:t>-</w:t>
      </w:r>
      <w:r w:rsidR="00B93FCD">
        <w:rPr>
          <w:rFonts w:cs="Arial"/>
          <w:szCs w:val="22"/>
        </w:rPr>
        <w:t>1</w:t>
      </w:r>
      <w:r w:rsidR="00B93FCD" w:rsidRPr="00090F28">
        <w:rPr>
          <w:rFonts w:cs="Arial"/>
          <w:szCs w:val="22"/>
        </w:rPr>
        <w:t>/202</w:t>
      </w:r>
      <w:r w:rsidR="00B93FCD">
        <w:rPr>
          <w:rFonts w:cs="Arial"/>
          <w:szCs w:val="22"/>
        </w:rPr>
        <w:t>4</w:t>
      </w:r>
      <w:r w:rsidR="00B93FCD" w:rsidRPr="00090F28">
        <w:rPr>
          <w:rFonts w:cs="Arial"/>
          <w:szCs w:val="22"/>
        </w:rPr>
        <w:t xml:space="preserve"> </w:t>
      </w:r>
      <w:r w:rsidR="007F2C45">
        <w:rPr>
          <w:rFonts w:cs="Arial"/>
          <w:szCs w:val="22"/>
        </w:rPr>
        <w:t>(5-0</w:t>
      </w:r>
      <w:r w:rsidR="00F8581E">
        <w:rPr>
          <w:rFonts w:cs="Arial"/>
          <w:szCs w:val="22"/>
        </w:rPr>
        <w:t>8</w:t>
      </w:r>
      <w:r w:rsidR="007F2C45">
        <w:rPr>
          <w:rFonts w:cs="Arial"/>
          <w:szCs w:val="22"/>
        </w:rPr>
        <w:t>)</w:t>
      </w:r>
    </w:p>
    <w:p w14:paraId="2F23BAA6" w14:textId="77777777" w:rsidR="00E74215" w:rsidRDefault="00E74215">
      <w:pPr>
        <w:rPr>
          <w:rFonts w:cs="Arial"/>
          <w:szCs w:val="22"/>
        </w:rPr>
      </w:pPr>
    </w:p>
    <w:p w14:paraId="08BC37EB" w14:textId="77777777" w:rsidR="00C42349" w:rsidRDefault="00C42349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737"/>
        <w:gridCol w:w="4956"/>
      </w:tblGrid>
      <w:tr w:rsidR="007221F5" w14:paraId="1BF7B1F0" w14:textId="77777777">
        <w:tc>
          <w:tcPr>
            <w:tcW w:w="9062" w:type="dxa"/>
            <w:gridSpan w:val="3"/>
            <w:shd w:val="clear" w:color="auto" w:fill="BFBFBF"/>
          </w:tcPr>
          <w:p w14:paraId="37B9DC08" w14:textId="77777777" w:rsidR="007221F5" w:rsidRDefault="007221F5"/>
          <w:p w14:paraId="703AF871" w14:textId="77777777" w:rsidR="007221F5" w:rsidRDefault="007221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PRIPOMBE IN PREDLOGI</w:t>
            </w:r>
          </w:p>
          <w:p w14:paraId="215A0994" w14:textId="77777777" w:rsidR="007221F5" w:rsidRDefault="004E0F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 </w:t>
            </w:r>
            <w:r w:rsidR="00B93FCD">
              <w:rPr>
                <w:b/>
                <w:bCs/>
              </w:rPr>
              <w:t>OSNUTEK</w:t>
            </w:r>
            <w:r>
              <w:rPr>
                <w:b/>
                <w:bCs/>
              </w:rPr>
              <w:t xml:space="preserve"> </w:t>
            </w:r>
            <w:r w:rsidR="007221F5">
              <w:rPr>
                <w:b/>
                <w:bCs/>
              </w:rPr>
              <w:t xml:space="preserve">SPREMEMB IN DOPOLNITEV OBČINSKEGA PROSTORSKEGA NAČRTA OBČINE VRHNIKA (SD OPN </w:t>
            </w:r>
            <w:r w:rsidR="00B93FCD">
              <w:rPr>
                <w:b/>
                <w:bCs/>
              </w:rPr>
              <w:t>8</w:t>
            </w:r>
            <w:r w:rsidR="007221F5">
              <w:rPr>
                <w:b/>
                <w:bCs/>
              </w:rPr>
              <w:t xml:space="preserve"> ) – </w:t>
            </w:r>
          </w:p>
          <w:p w14:paraId="162E366E" w14:textId="77777777" w:rsidR="007221F5" w:rsidRDefault="00B93F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TEHNIČNA POSODOBITEV</w:t>
            </w:r>
          </w:p>
          <w:p w14:paraId="05EACE44" w14:textId="77777777" w:rsidR="007221F5" w:rsidRDefault="007221F5"/>
        </w:tc>
      </w:tr>
      <w:tr w:rsidR="007221F5" w14:paraId="751F45A9" w14:textId="77777777" w:rsidTr="00C42349">
        <w:tc>
          <w:tcPr>
            <w:tcW w:w="3369" w:type="dxa"/>
            <w:shd w:val="clear" w:color="auto" w:fill="auto"/>
          </w:tcPr>
          <w:p w14:paraId="0872169D" w14:textId="77777777" w:rsidR="007221F5" w:rsidRDefault="007221F5">
            <w:r>
              <w:t>Naziv prostorskega akta: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1BDA3105" w14:textId="77777777" w:rsidR="007221F5" w:rsidRDefault="007221F5">
            <w:r>
              <w:t xml:space="preserve">Spremembe in dopolnitve Občinskega prostorskega načrta Občine Vrhnika (SD OPN </w:t>
            </w:r>
            <w:r w:rsidR="00B93FCD">
              <w:t>8</w:t>
            </w:r>
            <w:r>
              <w:t xml:space="preserve">) – </w:t>
            </w:r>
            <w:r w:rsidR="00B93FCD">
              <w:t>tehnična posodobitev</w:t>
            </w:r>
          </w:p>
          <w:p w14:paraId="1C975832" w14:textId="77777777" w:rsidR="007221F5" w:rsidRDefault="007221F5"/>
        </w:tc>
      </w:tr>
      <w:tr w:rsidR="007221F5" w14:paraId="5E00ED97" w14:textId="77777777" w:rsidTr="00C42349">
        <w:tc>
          <w:tcPr>
            <w:tcW w:w="3369" w:type="dxa"/>
            <w:shd w:val="clear" w:color="auto" w:fill="auto"/>
          </w:tcPr>
          <w:p w14:paraId="4BC059E2" w14:textId="77777777" w:rsidR="007221F5" w:rsidRDefault="007221F5">
            <w:r>
              <w:t>Investitor: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2D4505C0" w14:textId="77777777" w:rsidR="007221F5" w:rsidRDefault="007221F5">
            <w:r>
              <w:t>Občina Vrhnika, Tržaška cesta 1, 1360 Vrhnika</w:t>
            </w:r>
          </w:p>
          <w:p w14:paraId="4BFA57A3" w14:textId="77777777" w:rsidR="007221F5" w:rsidRDefault="007221F5"/>
        </w:tc>
      </w:tr>
      <w:tr w:rsidR="007221F5" w14:paraId="4F820CF4" w14:textId="77777777" w:rsidTr="00C42349">
        <w:tc>
          <w:tcPr>
            <w:tcW w:w="3369" w:type="dxa"/>
            <w:shd w:val="clear" w:color="auto" w:fill="auto"/>
          </w:tcPr>
          <w:p w14:paraId="64A7B0D7" w14:textId="77777777" w:rsidR="007221F5" w:rsidRDefault="007221F5">
            <w:r>
              <w:t>Načrtovalec: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10381308" w14:textId="77777777" w:rsidR="007221F5" w:rsidRDefault="004E0FCD">
            <w:r>
              <w:t xml:space="preserve">LUZ </w:t>
            </w:r>
            <w:proofErr w:type="spellStart"/>
            <w:r>
              <w:t>d.d</w:t>
            </w:r>
            <w:proofErr w:type="spellEnd"/>
            <w:r>
              <w:t>., Verovškova 64, 1000 Ljubljana</w:t>
            </w:r>
          </w:p>
          <w:p w14:paraId="523ED519" w14:textId="77777777" w:rsidR="007221F5" w:rsidRDefault="007221F5"/>
        </w:tc>
      </w:tr>
      <w:tr w:rsidR="007221F5" w14:paraId="3CE0127F" w14:textId="77777777" w:rsidTr="00C42349">
        <w:tc>
          <w:tcPr>
            <w:tcW w:w="3369" w:type="dxa"/>
            <w:shd w:val="clear" w:color="auto" w:fill="auto"/>
          </w:tcPr>
          <w:p w14:paraId="4B37C38F" w14:textId="77777777" w:rsidR="007221F5" w:rsidRDefault="007221F5">
            <w:r>
              <w:t>Čas in kraj javne razgrnitve: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35561366" w14:textId="77777777" w:rsidR="007221F5" w:rsidRDefault="00B93FCD">
            <w:r>
              <w:t>26.8.</w:t>
            </w:r>
            <w:r w:rsidR="004E0FCD">
              <w:t>2024</w:t>
            </w:r>
            <w:r w:rsidR="007221F5">
              <w:t xml:space="preserve"> – </w:t>
            </w:r>
            <w:r>
              <w:t>15.9.</w:t>
            </w:r>
            <w:r w:rsidR="007221F5">
              <w:t>202</w:t>
            </w:r>
            <w:r w:rsidR="004E0FCD">
              <w:t>4</w:t>
            </w:r>
          </w:p>
          <w:p w14:paraId="423310B6" w14:textId="77777777" w:rsidR="00C42349" w:rsidRDefault="00C42349"/>
          <w:p w14:paraId="3C14FC18" w14:textId="77777777" w:rsidR="007221F5" w:rsidRDefault="007221F5">
            <w:r>
              <w:t>Gradivo je v analogni obliki dostopno na Občini Vrhnika</w:t>
            </w:r>
            <w:r w:rsidR="004E0FCD">
              <w:t>,</w:t>
            </w:r>
            <w:r>
              <w:t xml:space="preserve"> Oddelku za prostor, Tržaška cesta 1, 1360 Vrhnika</w:t>
            </w:r>
          </w:p>
          <w:p w14:paraId="0C1806BA" w14:textId="77777777" w:rsidR="00C42349" w:rsidRDefault="00C42349"/>
          <w:p w14:paraId="10C6D787" w14:textId="77777777" w:rsidR="007221F5" w:rsidRDefault="007221F5">
            <w:r>
              <w:t xml:space="preserve">Gradivo je objavljeno na spletni strani Občine Vrhnika </w:t>
            </w:r>
            <w:hyperlink r:id="rId8" w:history="1">
              <w:r w:rsidRPr="00A47F3D">
                <w:rPr>
                  <w:rStyle w:val="Hiperpovezava"/>
                </w:rPr>
                <w:t>www.vrhnika.si</w:t>
              </w:r>
            </w:hyperlink>
            <w:r>
              <w:t xml:space="preserve"> pod ZA OBČANE / PROSTOR / JAVNE RAZGRNITVE</w:t>
            </w:r>
          </w:p>
          <w:p w14:paraId="3747143C" w14:textId="77777777" w:rsidR="00C42349" w:rsidRDefault="00C42349"/>
        </w:tc>
      </w:tr>
      <w:tr w:rsidR="007221F5" w:rsidRPr="002D1BDD" w14:paraId="63A5B0A0" w14:textId="77777777">
        <w:tc>
          <w:tcPr>
            <w:tcW w:w="9062" w:type="dxa"/>
            <w:gridSpan w:val="3"/>
            <w:shd w:val="clear" w:color="auto" w:fill="BFBFBF"/>
          </w:tcPr>
          <w:p w14:paraId="7B325DA9" w14:textId="77777777" w:rsidR="007221F5" w:rsidRDefault="007221F5">
            <w:pPr>
              <w:jc w:val="center"/>
              <w:rPr>
                <w:b/>
                <w:bCs/>
              </w:rPr>
            </w:pPr>
          </w:p>
          <w:p w14:paraId="56402031" w14:textId="77777777" w:rsidR="007221F5" w:rsidRDefault="0072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Podatki o podajalcu pripombe oz. predloga</w:t>
            </w:r>
          </w:p>
          <w:p w14:paraId="751FE51E" w14:textId="77777777" w:rsidR="007221F5" w:rsidRDefault="007221F5">
            <w:pPr>
              <w:jc w:val="center"/>
              <w:rPr>
                <w:b/>
                <w:bCs/>
              </w:rPr>
            </w:pPr>
          </w:p>
        </w:tc>
      </w:tr>
      <w:tr w:rsidR="007221F5" w14:paraId="0B0F0150" w14:textId="77777777" w:rsidTr="00C42349">
        <w:tc>
          <w:tcPr>
            <w:tcW w:w="3369" w:type="dxa"/>
            <w:shd w:val="clear" w:color="auto" w:fill="auto"/>
          </w:tcPr>
          <w:p w14:paraId="6675C65C" w14:textId="77777777" w:rsidR="007221F5" w:rsidRDefault="007221F5">
            <w:r>
              <w:t>Ime in priimek (fizična oseba) oz. naziv (pravna oseba):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F47A843" w14:textId="77777777" w:rsidR="007221F5" w:rsidRDefault="007221F5"/>
        </w:tc>
      </w:tr>
      <w:tr w:rsidR="007221F5" w14:paraId="6276E04F" w14:textId="77777777" w:rsidTr="00C42349">
        <w:tc>
          <w:tcPr>
            <w:tcW w:w="3369" w:type="dxa"/>
            <w:shd w:val="clear" w:color="auto" w:fill="auto"/>
          </w:tcPr>
          <w:p w14:paraId="59B20DE9" w14:textId="77777777" w:rsidR="007221F5" w:rsidRDefault="007221F5">
            <w:r>
              <w:t>Naslov:</w:t>
            </w:r>
          </w:p>
          <w:p w14:paraId="1ECC9829" w14:textId="77777777" w:rsidR="007221F5" w:rsidRDefault="007221F5"/>
        </w:tc>
        <w:tc>
          <w:tcPr>
            <w:tcW w:w="5693" w:type="dxa"/>
            <w:gridSpan w:val="2"/>
            <w:shd w:val="clear" w:color="auto" w:fill="auto"/>
          </w:tcPr>
          <w:p w14:paraId="29F621AE" w14:textId="77777777" w:rsidR="007221F5" w:rsidRDefault="007221F5"/>
        </w:tc>
      </w:tr>
      <w:tr w:rsidR="007221F5" w14:paraId="7E074057" w14:textId="77777777" w:rsidTr="00C42349">
        <w:tc>
          <w:tcPr>
            <w:tcW w:w="3369" w:type="dxa"/>
            <w:shd w:val="clear" w:color="auto" w:fill="auto"/>
          </w:tcPr>
          <w:p w14:paraId="05881736" w14:textId="77777777" w:rsidR="007221F5" w:rsidRDefault="007221F5">
            <w:r>
              <w:t>E-naslov:</w:t>
            </w:r>
          </w:p>
          <w:p w14:paraId="50EF244B" w14:textId="77777777" w:rsidR="007221F5" w:rsidRDefault="007221F5"/>
        </w:tc>
        <w:tc>
          <w:tcPr>
            <w:tcW w:w="5693" w:type="dxa"/>
            <w:gridSpan w:val="2"/>
            <w:shd w:val="clear" w:color="auto" w:fill="auto"/>
          </w:tcPr>
          <w:p w14:paraId="01503B80" w14:textId="77777777" w:rsidR="007221F5" w:rsidRDefault="007221F5"/>
        </w:tc>
      </w:tr>
      <w:tr w:rsidR="007221F5" w:rsidRPr="002D1BDD" w14:paraId="1905CFEB" w14:textId="77777777">
        <w:tc>
          <w:tcPr>
            <w:tcW w:w="9062" w:type="dxa"/>
            <w:gridSpan w:val="3"/>
            <w:shd w:val="clear" w:color="auto" w:fill="BFBFBF"/>
          </w:tcPr>
          <w:p w14:paraId="773C3533" w14:textId="77777777" w:rsidR="007221F5" w:rsidRDefault="007221F5">
            <w:pPr>
              <w:jc w:val="center"/>
              <w:rPr>
                <w:b/>
                <w:bCs/>
              </w:rPr>
            </w:pPr>
          </w:p>
          <w:p w14:paraId="5BD1EAF9" w14:textId="77777777" w:rsidR="007221F5" w:rsidRDefault="0072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PRIPOMBE IN PREDLOGI</w:t>
            </w:r>
          </w:p>
          <w:p w14:paraId="1F303FA1" w14:textId="77777777" w:rsidR="007221F5" w:rsidRDefault="007221F5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761419F1" w14:textId="77777777" w:rsidTr="00B93FCD">
        <w:tc>
          <w:tcPr>
            <w:tcW w:w="9062" w:type="dxa"/>
            <w:gridSpan w:val="3"/>
            <w:shd w:val="clear" w:color="auto" w:fill="auto"/>
          </w:tcPr>
          <w:p w14:paraId="0F062857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7A464D65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2CA4D3A3" w14:textId="77777777" w:rsidTr="00B93FCD">
        <w:tc>
          <w:tcPr>
            <w:tcW w:w="9062" w:type="dxa"/>
            <w:gridSpan w:val="3"/>
            <w:shd w:val="clear" w:color="auto" w:fill="auto"/>
          </w:tcPr>
          <w:p w14:paraId="7C34354C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79EDA376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44EB21F6" w14:textId="77777777" w:rsidTr="00B93FCD">
        <w:tc>
          <w:tcPr>
            <w:tcW w:w="9062" w:type="dxa"/>
            <w:gridSpan w:val="3"/>
            <w:shd w:val="clear" w:color="auto" w:fill="auto"/>
          </w:tcPr>
          <w:p w14:paraId="4A57F21A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AEF99C7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64ABBCE9" w14:textId="77777777" w:rsidTr="00B93FCD">
        <w:tc>
          <w:tcPr>
            <w:tcW w:w="9062" w:type="dxa"/>
            <w:gridSpan w:val="3"/>
            <w:shd w:val="clear" w:color="auto" w:fill="auto"/>
          </w:tcPr>
          <w:p w14:paraId="0B82BCD4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3192B80E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78A9C44F" w14:textId="77777777" w:rsidTr="00B93FCD">
        <w:tc>
          <w:tcPr>
            <w:tcW w:w="9062" w:type="dxa"/>
            <w:gridSpan w:val="3"/>
            <w:shd w:val="clear" w:color="auto" w:fill="auto"/>
          </w:tcPr>
          <w:p w14:paraId="2B7B2FF4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FEB8067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76730C81" w14:textId="77777777" w:rsidTr="00B93FCD">
        <w:tc>
          <w:tcPr>
            <w:tcW w:w="9062" w:type="dxa"/>
            <w:gridSpan w:val="3"/>
            <w:shd w:val="clear" w:color="auto" w:fill="auto"/>
          </w:tcPr>
          <w:p w14:paraId="23DD0330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70CFFEE8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306D7926" w14:textId="77777777" w:rsidTr="00B93FCD">
        <w:tc>
          <w:tcPr>
            <w:tcW w:w="9062" w:type="dxa"/>
            <w:gridSpan w:val="3"/>
            <w:shd w:val="clear" w:color="auto" w:fill="auto"/>
          </w:tcPr>
          <w:p w14:paraId="36B3A561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4DC3F19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0A9D6FB6" w14:textId="77777777" w:rsidTr="00B93FCD">
        <w:tc>
          <w:tcPr>
            <w:tcW w:w="9062" w:type="dxa"/>
            <w:gridSpan w:val="3"/>
            <w:shd w:val="clear" w:color="auto" w:fill="auto"/>
          </w:tcPr>
          <w:p w14:paraId="72CD8330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512EC737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02D01C95" w14:textId="77777777" w:rsidTr="00B93FCD">
        <w:tc>
          <w:tcPr>
            <w:tcW w:w="9062" w:type="dxa"/>
            <w:gridSpan w:val="3"/>
            <w:shd w:val="clear" w:color="auto" w:fill="auto"/>
          </w:tcPr>
          <w:p w14:paraId="54D34DB7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495952F3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76878050" w14:textId="77777777" w:rsidTr="00B93FCD">
        <w:tc>
          <w:tcPr>
            <w:tcW w:w="9062" w:type="dxa"/>
            <w:gridSpan w:val="3"/>
            <w:shd w:val="clear" w:color="auto" w:fill="auto"/>
          </w:tcPr>
          <w:p w14:paraId="04E52D9D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67139D54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009AC360" w14:textId="77777777" w:rsidTr="00B93FCD">
        <w:tc>
          <w:tcPr>
            <w:tcW w:w="9062" w:type="dxa"/>
            <w:gridSpan w:val="3"/>
            <w:shd w:val="clear" w:color="auto" w:fill="auto"/>
          </w:tcPr>
          <w:p w14:paraId="475261B1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3E7A9B0B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54909238" w14:textId="77777777" w:rsidTr="00B93FCD">
        <w:tc>
          <w:tcPr>
            <w:tcW w:w="9062" w:type="dxa"/>
            <w:gridSpan w:val="3"/>
            <w:shd w:val="clear" w:color="auto" w:fill="auto"/>
          </w:tcPr>
          <w:p w14:paraId="4C45ED33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31A9A7A1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69623288" w14:textId="77777777" w:rsidTr="00B93FCD">
        <w:tc>
          <w:tcPr>
            <w:tcW w:w="9062" w:type="dxa"/>
            <w:gridSpan w:val="3"/>
            <w:shd w:val="clear" w:color="auto" w:fill="auto"/>
          </w:tcPr>
          <w:p w14:paraId="49465A2A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AFDE5B6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2F400623" w14:textId="77777777" w:rsidTr="00B93FCD">
        <w:tc>
          <w:tcPr>
            <w:tcW w:w="9062" w:type="dxa"/>
            <w:gridSpan w:val="3"/>
            <w:shd w:val="clear" w:color="auto" w:fill="auto"/>
          </w:tcPr>
          <w:p w14:paraId="77398D2E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75EA0EA0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6226FB8E" w14:textId="77777777" w:rsidTr="00B93FCD">
        <w:tc>
          <w:tcPr>
            <w:tcW w:w="9062" w:type="dxa"/>
            <w:gridSpan w:val="3"/>
            <w:shd w:val="clear" w:color="auto" w:fill="auto"/>
          </w:tcPr>
          <w:p w14:paraId="463849DA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78760190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15A3783E" w14:textId="77777777" w:rsidTr="00B93FCD">
        <w:tc>
          <w:tcPr>
            <w:tcW w:w="9062" w:type="dxa"/>
            <w:gridSpan w:val="3"/>
            <w:shd w:val="clear" w:color="auto" w:fill="auto"/>
          </w:tcPr>
          <w:p w14:paraId="0C8D5560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510EEBC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44B2B5BD" w14:textId="77777777" w:rsidTr="00B93FCD">
        <w:tc>
          <w:tcPr>
            <w:tcW w:w="9062" w:type="dxa"/>
            <w:gridSpan w:val="3"/>
            <w:shd w:val="clear" w:color="auto" w:fill="auto"/>
          </w:tcPr>
          <w:p w14:paraId="3B48A31D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6CA6590A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7F9E8FA1" w14:textId="77777777" w:rsidTr="00B93FCD">
        <w:tc>
          <w:tcPr>
            <w:tcW w:w="9062" w:type="dxa"/>
            <w:gridSpan w:val="3"/>
            <w:shd w:val="clear" w:color="auto" w:fill="auto"/>
          </w:tcPr>
          <w:p w14:paraId="16F2FD16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02E3FE47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46378937" w14:textId="77777777" w:rsidTr="00B93FCD">
        <w:tc>
          <w:tcPr>
            <w:tcW w:w="9062" w:type="dxa"/>
            <w:gridSpan w:val="3"/>
            <w:shd w:val="clear" w:color="auto" w:fill="auto"/>
          </w:tcPr>
          <w:p w14:paraId="00F90948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6CE5C806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020FA8B1" w14:textId="77777777" w:rsidTr="00B93FCD">
        <w:tc>
          <w:tcPr>
            <w:tcW w:w="9062" w:type="dxa"/>
            <w:gridSpan w:val="3"/>
            <w:shd w:val="clear" w:color="auto" w:fill="auto"/>
          </w:tcPr>
          <w:p w14:paraId="5B97CBBC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696FD372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1CC61BC1" w14:textId="77777777" w:rsidTr="00B93FCD">
        <w:tc>
          <w:tcPr>
            <w:tcW w:w="9062" w:type="dxa"/>
            <w:gridSpan w:val="3"/>
            <w:shd w:val="clear" w:color="auto" w:fill="auto"/>
          </w:tcPr>
          <w:p w14:paraId="2DC72D79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4D284404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1FA758EB" w14:textId="77777777" w:rsidTr="00B93FCD">
        <w:tc>
          <w:tcPr>
            <w:tcW w:w="9062" w:type="dxa"/>
            <w:gridSpan w:val="3"/>
            <w:shd w:val="clear" w:color="auto" w:fill="auto"/>
          </w:tcPr>
          <w:p w14:paraId="77238DD5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A05129A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21E18710" w14:textId="77777777" w:rsidTr="00B93FCD">
        <w:tc>
          <w:tcPr>
            <w:tcW w:w="9062" w:type="dxa"/>
            <w:gridSpan w:val="3"/>
            <w:shd w:val="clear" w:color="auto" w:fill="auto"/>
          </w:tcPr>
          <w:p w14:paraId="720AE0F9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66593BD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29D51B71" w14:textId="77777777" w:rsidTr="00B93FCD">
        <w:tc>
          <w:tcPr>
            <w:tcW w:w="9062" w:type="dxa"/>
            <w:gridSpan w:val="3"/>
            <w:shd w:val="clear" w:color="auto" w:fill="auto"/>
          </w:tcPr>
          <w:p w14:paraId="64073CA3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04AE3287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14BDD61C" w14:textId="77777777" w:rsidTr="00B93FCD">
        <w:tc>
          <w:tcPr>
            <w:tcW w:w="9062" w:type="dxa"/>
            <w:gridSpan w:val="3"/>
            <w:shd w:val="clear" w:color="auto" w:fill="auto"/>
          </w:tcPr>
          <w:p w14:paraId="6F8A92F1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32342009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5ED0C342" w14:textId="77777777" w:rsidTr="00B93FCD">
        <w:tc>
          <w:tcPr>
            <w:tcW w:w="9062" w:type="dxa"/>
            <w:gridSpan w:val="3"/>
            <w:shd w:val="clear" w:color="auto" w:fill="auto"/>
          </w:tcPr>
          <w:p w14:paraId="51CBA5AB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0C9F857D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26AD6C29" w14:textId="77777777" w:rsidTr="00B93FCD">
        <w:tc>
          <w:tcPr>
            <w:tcW w:w="9062" w:type="dxa"/>
            <w:gridSpan w:val="3"/>
            <w:shd w:val="clear" w:color="auto" w:fill="auto"/>
          </w:tcPr>
          <w:p w14:paraId="09DF9352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61236A2F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41B2FC5D" w14:textId="77777777" w:rsidTr="00B93FCD">
        <w:tc>
          <w:tcPr>
            <w:tcW w:w="9062" w:type="dxa"/>
            <w:gridSpan w:val="3"/>
            <w:shd w:val="clear" w:color="auto" w:fill="auto"/>
          </w:tcPr>
          <w:p w14:paraId="661B27A0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3ACC10F3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6D9EBFE8" w14:textId="77777777" w:rsidTr="00B93FCD">
        <w:tc>
          <w:tcPr>
            <w:tcW w:w="9062" w:type="dxa"/>
            <w:gridSpan w:val="3"/>
            <w:shd w:val="clear" w:color="auto" w:fill="auto"/>
          </w:tcPr>
          <w:p w14:paraId="0A885D92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2C7A5F17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09922E08" w14:textId="77777777" w:rsidTr="00B93FCD">
        <w:tc>
          <w:tcPr>
            <w:tcW w:w="9062" w:type="dxa"/>
            <w:gridSpan w:val="3"/>
            <w:shd w:val="clear" w:color="auto" w:fill="auto"/>
          </w:tcPr>
          <w:p w14:paraId="7E351D37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56AEC396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61ACC38F" w14:textId="77777777" w:rsidTr="00B93FCD">
        <w:tc>
          <w:tcPr>
            <w:tcW w:w="9062" w:type="dxa"/>
            <w:gridSpan w:val="3"/>
            <w:shd w:val="clear" w:color="auto" w:fill="auto"/>
          </w:tcPr>
          <w:p w14:paraId="47FCA8E5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42E837AD" w14:textId="77777777" w:rsidR="00B93FCD" w:rsidRDefault="00B93FCD">
            <w:pPr>
              <w:jc w:val="center"/>
              <w:rPr>
                <w:b/>
                <w:bCs/>
              </w:rPr>
            </w:pPr>
          </w:p>
        </w:tc>
      </w:tr>
      <w:tr w:rsidR="00B93FCD" w:rsidRPr="002D1BDD" w14:paraId="6C62591B" w14:textId="77777777" w:rsidTr="00B93FCD">
        <w:tc>
          <w:tcPr>
            <w:tcW w:w="9062" w:type="dxa"/>
            <w:gridSpan w:val="3"/>
            <w:shd w:val="clear" w:color="auto" w:fill="auto"/>
          </w:tcPr>
          <w:p w14:paraId="3BD72B60" w14:textId="77777777" w:rsidR="00B93FCD" w:rsidRDefault="00B93FCD">
            <w:pPr>
              <w:jc w:val="center"/>
              <w:rPr>
                <w:b/>
                <w:bCs/>
              </w:rPr>
            </w:pPr>
          </w:p>
          <w:p w14:paraId="48A7E754" w14:textId="77777777" w:rsidR="00B93FCD" w:rsidRDefault="00B93FCD" w:rsidP="00B93FCD">
            <w:pPr>
              <w:rPr>
                <w:b/>
                <w:bCs/>
              </w:rPr>
            </w:pPr>
          </w:p>
        </w:tc>
      </w:tr>
      <w:tr w:rsidR="00C42349" w14:paraId="096943ED" w14:textId="77777777">
        <w:tc>
          <w:tcPr>
            <w:tcW w:w="4106" w:type="dxa"/>
            <w:gridSpan w:val="2"/>
            <w:shd w:val="clear" w:color="auto" w:fill="auto"/>
          </w:tcPr>
          <w:p w14:paraId="1401479D" w14:textId="77777777" w:rsidR="00C42349" w:rsidRDefault="00B93FCD" w:rsidP="00C42349">
            <w:r>
              <w:t>Datum</w:t>
            </w:r>
            <w:r w:rsidR="00C42349">
              <w:t>:</w:t>
            </w:r>
          </w:p>
          <w:p w14:paraId="10250D9B" w14:textId="77777777" w:rsidR="00B93FCD" w:rsidRDefault="00B93FCD" w:rsidP="00C42349"/>
        </w:tc>
        <w:tc>
          <w:tcPr>
            <w:tcW w:w="4956" w:type="dxa"/>
            <w:shd w:val="clear" w:color="auto" w:fill="auto"/>
          </w:tcPr>
          <w:p w14:paraId="7887B64B" w14:textId="77777777" w:rsidR="00C42349" w:rsidRDefault="00C42349" w:rsidP="00C42349">
            <w:r>
              <w:t>Podpis:</w:t>
            </w:r>
          </w:p>
        </w:tc>
      </w:tr>
    </w:tbl>
    <w:p w14:paraId="265F8522" w14:textId="77777777" w:rsidR="007221F5" w:rsidRDefault="007221F5">
      <w:pPr>
        <w:rPr>
          <w:rFonts w:cs="Arial"/>
          <w:szCs w:val="22"/>
        </w:rPr>
      </w:pPr>
    </w:p>
    <w:sectPr w:rsidR="007221F5" w:rsidSect="00A744C5">
      <w:footerReference w:type="default" r:id="rId9"/>
      <w:footerReference w:type="first" r:id="rId10"/>
      <w:pgSz w:w="11906" w:h="16838" w:code="9"/>
      <w:pgMar w:top="1418" w:right="1418" w:bottom="1418" w:left="141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30B16" w14:textId="77777777" w:rsidR="00B837F1" w:rsidRDefault="00B837F1">
      <w:r>
        <w:separator/>
      </w:r>
    </w:p>
  </w:endnote>
  <w:endnote w:type="continuationSeparator" w:id="0">
    <w:p w14:paraId="3555FFAA" w14:textId="77777777" w:rsidR="00B837F1" w:rsidRDefault="00B8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4F4D9" w14:textId="77777777" w:rsidR="00E74215" w:rsidRDefault="00E74215">
    <w:pPr>
      <w:pStyle w:val="Noga"/>
      <w:rPr>
        <w:rFonts w:cs="Arial"/>
        <w:szCs w:val="22"/>
      </w:rPr>
    </w:pPr>
    <w:r>
      <w:rPr>
        <w:rFonts w:cs="Arial"/>
        <w:sz w:val="14"/>
        <w:szCs w:val="14"/>
      </w:rPr>
      <w:tab/>
    </w:r>
    <w:r>
      <w:rPr>
        <w:rFonts w:cs="Arial"/>
        <w:szCs w:val="22"/>
      </w:rPr>
      <w:t xml:space="preserve">- </w:t>
    </w:r>
    <w:r>
      <w:rPr>
        <w:rFonts w:cs="Arial"/>
        <w:szCs w:val="22"/>
      </w:rPr>
      <w:fldChar w:fldCharType="begin"/>
    </w:r>
    <w:r>
      <w:rPr>
        <w:rFonts w:cs="Arial"/>
        <w:szCs w:val="22"/>
      </w:rPr>
      <w:instrText xml:space="preserve"> PAGE </w:instrText>
    </w:r>
    <w:r>
      <w:rPr>
        <w:rFonts w:cs="Arial"/>
        <w:szCs w:val="22"/>
      </w:rPr>
      <w:fldChar w:fldCharType="separate"/>
    </w:r>
    <w:r w:rsidR="00F56810">
      <w:rPr>
        <w:rFonts w:cs="Arial"/>
        <w:noProof/>
        <w:szCs w:val="22"/>
      </w:rPr>
      <w:t>2</w:t>
    </w:r>
    <w:r>
      <w:rPr>
        <w:rFonts w:cs="Arial"/>
        <w:szCs w:val="22"/>
      </w:rPr>
      <w:fldChar w:fldCharType="end"/>
    </w:r>
    <w:r>
      <w:rPr>
        <w:rFonts w:cs="Arial"/>
        <w:szCs w:val="22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5F1C5" w14:textId="77777777" w:rsidR="00985D13" w:rsidRDefault="00985D13" w:rsidP="00985D13">
    <w:pPr>
      <w:pStyle w:val="Noga"/>
      <w:jc w:val="center"/>
      <w:rPr>
        <w:rFonts w:cs="Arial"/>
        <w:sz w:val="18"/>
        <w:szCs w:val="18"/>
      </w:rPr>
    </w:pPr>
    <w:r>
      <w:rPr>
        <w:rFonts w:cs="Arial"/>
        <w:noProof/>
        <w:sz w:val="18"/>
        <w:szCs w:val="18"/>
      </w:rPr>
      <w:pict w14:anchorId="059986F6">
        <v:line id="_x0000_s1025" style="position:absolute;left:0;text-align:left;z-index:251657728" from="0,6.5pt" to="450pt,6.5pt"/>
      </w:pict>
    </w:r>
  </w:p>
  <w:p w14:paraId="5698DF97" w14:textId="77777777" w:rsidR="00146E0C" w:rsidRPr="00517BA8" w:rsidRDefault="00146E0C" w:rsidP="00146E0C">
    <w:pPr>
      <w:pStyle w:val="Noga"/>
      <w:jc w:val="center"/>
      <w:rPr>
        <w:sz w:val="14"/>
        <w:szCs w:val="14"/>
      </w:rPr>
    </w:pPr>
    <w:r>
      <w:rPr>
        <w:rFonts w:cs="Arial"/>
        <w:sz w:val="18"/>
        <w:szCs w:val="18"/>
      </w:rPr>
      <w:t>Občina Vrhnika je bila ob 15. obletnici osamosvojitve za izjemne zasluge pri uveljavljanju in obrambi samostojnosti ter suverenosti naše države odlikovana z zlatim častnim znakom svobode Republike Slovenije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AD95F" w14:textId="77777777" w:rsidR="00B837F1" w:rsidRDefault="00B837F1">
      <w:r>
        <w:separator/>
      </w:r>
    </w:p>
  </w:footnote>
  <w:footnote w:type="continuationSeparator" w:id="0">
    <w:p w14:paraId="0DB4A4ED" w14:textId="77777777" w:rsidR="00B837F1" w:rsidRDefault="00B8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567F"/>
    <w:multiLevelType w:val="hybridMultilevel"/>
    <w:tmpl w:val="F31C0E02"/>
    <w:lvl w:ilvl="0" w:tplc="71322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62F54"/>
    <w:multiLevelType w:val="hybridMultilevel"/>
    <w:tmpl w:val="E814CCCE"/>
    <w:lvl w:ilvl="0" w:tplc="640813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4D8D"/>
    <w:multiLevelType w:val="hybridMultilevel"/>
    <w:tmpl w:val="D56E7486"/>
    <w:lvl w:ilvl="0" w:tplc="640813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833FB"/>
    <w:multiLevelType w:val="hybridMultilevel"/>
    <w:tmpl w:val="E5B2616C"/>
    <w:lvl w:ilvl="0" w:tplc="640813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90288"/>
    <w:multiLevelType w:val="hybridMultilevel"/>
    <w:tmpl w:val="75164F02"/>
    <w:lvl w:ilvl="0" w:tplc="EE26D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20A02"/>
    <w:multiLevelType w:val="hybridMultilevel"/>
    <w:tmpl w:val="B5B8C480"/>
    <w:lvl w:ilvl="0" w:tplc="48961BE0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86CC6"/>
    <w:multiLevelType w:val="hybridMultilevel"/>
    <w:tmpl w:val="623E5486"/>
    <w:lvl w:ilvl="0" w:tplc="64081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C2850"/>
    <w:multiLevelType w:val="hybridMultilevel"/>
    <w:tmpl w:val="B34C1F18"/>
    <w:lvl w:ilvl="0" w:tplc="1018E916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E7021"/>
    <w:multiLevelType w:val="hybridMultilevel"/>
    <w:tmpl w:val="08D406B6"/>
    <w:lvl w:ilvl="0" w:tplc="64081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06212">
    <w:abstractNumId w:val="3"/>
  </w:num>
  <w:num w:numId="2" w16cid:durableId="1327319157">
    <w:abstractNumId w:val="2"/>
  </w:num>
  <w:num w:numId="3" w16cid:durableId="5712318">
    <w:abstractNumId w:val="1"/>
  </w:num>
  <w:num w:numId="4" w16cid:durableId="291987119">
    <w:abstractNumId w:val="6"/>
  </w:num>
  <w:num w:numId="5" w16cid:durableId="412357613">
    <w:abstractNumId w:val="8"/>
  </w:num>
  <w:num w:numId="6" w16cid:durableId="711923901">
    <w:abstractNumId w:val="5"/>
  </w:num>
  <w:num w:numId="7" w16cid:durableId="1003508133">
    <w:abstractNumId w:val="7"/>
  </w:num>
  <w:num w:numId="8" w16cid:durableId="1940600656">
    <w:abstractNumId w:val="4"/>
  </w:num>
  <w:num w:numId="9" w16cid:durableId="103792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 fillcolor="white" stroke="f">
      <v:fill color="white" opacity="0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4296"/>
    <w:rsid w:val="000E2A1E"/>
    <w:rsid w:val="00102119"/>
    <w:rsid w:val="00146E0C"/>
    <w:rsid w:val="00210C60"/>
    <w:rsid w:val="00347D52"/>
    <w:rsid w:val="003A1AE7"/>
    <w:rsid w:val="0046312E"/>
    <w:rsid w:val="004E0FCD"/>
    <w:rsid w:val="004E127C"/>
    <w:rsid w:val="004E230B"/>
    <w:rsid w:val="004F25F5"/>
    <w:rsid w:val="0053716D"/>
    <w:rsid w:val="00605CB7"/>
    <w:rsid w:val="00625876"/>
    <w:rsid w:val="006E34E4"/>
    <w:rsid w:val="007221F5"/>
    <w:rsid w:val="00743A46"/>
    <w:rsid w:val="00745CAA"/>
    <w:rsid w:val="00764296"/>
    <w:rsid w:val="0077790C"/>
    <w:rsid w:val="007E16B4"/>
    <w:rsid w:val="007F2C45"/>
    <w:rsid w:val="00815383"/>
    <w:rsid w:val="008D136B"/>
    <w:rsid w:val="00920789"/>
    <w:rsid w:val="00946D04"/>
    <w:rsid w:val="00985D13"/>
    <w:rsid w:val="009B2645"/>
    <w:rsid w:val="00A744C5"/>
    <w:rsid w:val="00AE4F2A"/>
    <w:rsid w:val="00B837F1"/>
    <w:rsid w:val="00B85240"/>
    <w:rsid w:val="00B93FCD"/>
    <w:rsid w:val="00BD3C8E"/>
    <w:rsid w:val="00C02655"/>
    <w:rsid w:val="00C42349"/>
    <w:rsid w:val="00DA4EC2"/>
    <w:rsid w:val="00DA733F"/>
    <w:rsid w:val="00E25C99"/>
    <w:rsid w:val="00E524AB"/>
    <w:rsid w:val="00E74215"/>
    <w:rsid w:val="00EC6150"/>
    <w:rsid w:val="00F230E4"/>
    <w:rsid w:val="00F56810"/>
    <w:rsid w:val="00F8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 stroke="f">
      <v:fill color="white" opacity="0"/>
      <v:stroke on="f"/>
    </o:shapedefaults>
    <o:shapelayout v:ext="edit">
      <o:idmap v:ext="edit" data="2"/>
    </o:shapelayout>
  </w:shapeDefaults>
  <w:decimalSymbol w:val=","/>
  <w:listSeparator w:val=";"/>
  <w14:docId w14:val="30BC23E6"/>
  <w15:chartTrackingRefBased/>
  <w15:docId w15:val="{572DF53C-4046-441F-A819-6D65AC1E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46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C45"/>
    <w:rPr>
      <w:rFonts w:ascii="Arial" w:eastAsia="Calibri" w:hAnsi="Arial"/>
      <w:sz w:val="22"/>
      <w:szCs w:val="22"/>
      <w:lang w:eastAsia="en-US"/>
    </w:rPr>
  </w:style>
  <w:style w:type="character" w:styleId="Hiperpovezava">
    <w:name w:val="Hyperlink"/>
    <w:rsid w:val="0053716D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537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hnika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DLOGE\ODDPROSTOR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ODDPROSTOR.DOT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Links>
    <vt:vector size="6" baseType="variant">
      <vt:variant>
        <vt:i4>6357088</vt:i4>
      </vt:variant>
      <vt:variant>
        <vt:i4>0</vt:i4>
      </vt:variant>
      <vt:variant>
        <vt:i4>0</vt:i4>
      </vt:variant>
      <vt:variant>
        <vt:i4>5</vt:i4>
      </vt:variant>
      <vt:variant>
        <vt:lpwstr>http://www.vrhnika.si/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</dc:creator>
  <cp:keywords/>
  <cp:lastModifiedBy>Jure Jakopič</cp:lastModifiedBy>
  <cp:revision>2</cp:revision>
  <cp:lastPrinted>2003-12-02T13:07:00Z</cp:lastPrinted>
  <dcterms:created xsi:type="dcterms:W3CDTF">2024-08-23T07:22:00Z</dcterms:created>
  <dcterms:modified xsi:type="dcterms:W3CDTF">2024-08-23T07:22:00Z</dcterms:modified>
</cp:coreProperties>
</file>